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700A0" w14:textId="0D503B81" w:rsidR="006B32AE" w:rsidRDefault="006B32AE" w:rsidP="006B32AE">
      <w:pPr>
        <w:rPr>
          <w:b/>
          <w:bCs/>
        </w:rPr>
      </w:pPr>
    </w:p>
    <w:p w14:paraId="5D493C24" w14:textId="63A92B95" w:rsidR="006B32AE" w:rsidRDefault="006B32AE" w:rsidP="006B32AE">
      <w:pPr>
        <w:rPr>
          <w:b/>
          <w:bCs/>
        </w:rPr>
      </w:pPr>
    </w:p>
    <w:p w14:paraId="3E42F7D5" w14:textId="0B5C65BE" w:rsidR="006B32AE" w:rsidRDefault="006B32AE" w:rsidP="006B32AE">
      <w:pPr>
        <w:rPr>
          <w:b/>
          <w:bCs/>
        </w:rPr>
      </w:pPr>
    </w:p>
    <w:p w14:paraId="385B1A7C" w14:textId="13658CD1" w:rsidR="006B32AE" w:rsidRDefault="006B32AE" w:rsidP="006B32AE">
      <w:pPr>
        <w:rPr>
          <w:b/>
          <w:bCs/>
        </w:rPr>
      </w:pPr>
    </w:p>
    <w:p w14:paraId="3D5F3C49" w14:textId="39D7F290" w:rsidR="006B32AE" w:rsidRDefault="006B32AE" w:rsidP="006B32A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7C89DE7" wp14:editId="794A72B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412817" cy="1578428"/>
            <wp:effectExtent l="0" t="0" r="0" b="3175"/>
            <wp:wrapNone/>
            <wp:docPr id="616160605" name="Grafik 1" descr="Laternen am Baum bei N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60605" name="Grafik 616160605" descr="Laternen am Baum bei Nach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2817" cy="1578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A6990" w14:textId="0AF42A13" w:rsidR="006B32AE" w:rsidRDefault="006B32AE" w:rsidP="006B32AE">
      <w:pPr>
        <w:rPr>
          <w:b/>
          <w:bCs/>
        </w:rPr>
      </w:pPr>
    </w:p>
    <w:p w14:paraId="480A059D" w14:textId="77777777" w:rsidR="006B32AE" w:rsidRDefault="006B32AE" w:rsidP="006B32AE">
      <w:pPr>
        <w:rPr>
          <w:b/>
          <w:bCs/>
        </w:rPr>
      </w:pPr>
    </w:p>
    <w:p w14:paraId="1030F929" w14:textId="77777777" w:rsidR="006B32AE" w:rsidRDefault="006B32AE" w:rsidP="006B32AE">
      <w:pPr>
        <w:rPr>
          <w:b/>
          <w:bCs/>
        </w:rPr>
      </w:pPr>
    </w:p>
    <w:p w14:paraId="3D80AE62" w14:textId="77777777" w:rsidR="006B32AE" w:rsidRDefault="006B32AE" w:rsidP="006B32AE">
      <w:pPr>
        <w:rPr>
          <w:b/>
          <w:bCs/>
        </w:rPr>
      </w:pPr>
    </w:p>
    <w:p w14:paraId="709B14CC" w14:textId="77777777" w:rsidR="006B32AE" w:rsidRDefault="006B32AE" w:rsidP="006B32AE">
      <w:pPr>
        <w:rPr>
          <w:b/>
          <w:bCs/>
        </w:rPr>
      </w:pPr>
    </w:p>
    <w:p w14:paraId="41009C32" w14:textId="77777777" w:rsidR="006B32AE" w:rsidRDefault="006B32AE" w:rsidP="006B32AE">
      <w:pPr>
        <w:rPr>
          <w:b/>
          <w:bCs/>
        </w:rPr>
      </w:pPr>
    </w:p>
    <w:p w14:paraId="5985F0BF" w14:textId="77777777" w:rsidR="006B32AE" w:rsidRDefault="006B32AE" w:rsidP="006B32AE">
      <w:pPr>
        <w:rPr>
          <w:b/>
          <w:bCs/>
        </w:rPr>
      </w:pPr>
    </w:p>
    <w:p w14:paraId="2EA5D90C" w14:textId="77777777" w:rsidR="006B32AE" w:rsidRDefault="006B32AE" w:rsidP="006B32AE">
      <w:pPr>
        <w:jc w:val="center"/>
        <w:rPr>
          <w:b/>
          <w:bCs/>
        </w:rPr>
      </w:pPr>
    </w:p>
    <w:p w14:paraId="29B4114B" w14:textId="05D232CC" w:rsidR="009A3C4A" w:rsidRPr="009A3C4A" w:rsidRDefault="009A3C4A" w:rsidP="009A3C4A">
      <w:pPr>
        <w:spacing w:after="160" w:line="276" w:lineRule="auto"/>
        <w:jc w:val="center"/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</w:pP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Liebe Eltern, liebe Kinder,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am Donnerstag, den 6. November 2025, lädt die Schule Heinrich-Helbing-Straße herzlich zum Laternenfest ein.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 xml:space="preserve">Wir treffen uns um 17:00 Uhr auf dem </w:t>
      </w:r>
      <w:proofErr w:type="spellStart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Bärchenhof</w:t>
      </w:r>
      <w:proofErr w:type="spellEnd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 xml:space="preserve"> vor dem </w:t>
      </w:r>
      <w:proofErr w:type="spellStart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Kreuzbau</w:t>
      </w:r>
      <w:proofErr w:type="spellEnd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 xml:space="preserve">Gemeinsam mit dem Schulchor beginnen wir um 17:10 Uhr mit dem Singen, vor dem großen Baum am </w:t>
      </w:r>
      <w:proofErr w:type="spellStart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Kreuzbau</w:t>
      </w:r>
      <w:proofErr w:type="spellEnd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</w:r>
      <w:r w:rsidRPr="009A3C4A">
        <w:rPr>
          <w:rFonts w:asciiTheme="majorHAnsi" w:eastAsia="DengXian" w:hAnsiTheme="majorHAnsi" w:cstheme="majorHAnsi"/>
          <w:b/>
          <w:bCs/>
          <w:kern w:val="2"/>
          <w:sz w:val="22"/>
          <w:szCs w:val="22"/>
          <w:lang w:eastAsia="zh-CN"/>
          <w14:ligatures w14:val="standardContextual"/>
        </w:rPr>
        <w:t>Bitte bringt eure Laternen mit Laternenstab mit.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Wir wünschen uns eine ruhige und besinnliche Atmosphäre, damit alle gut zuhören und mitsingen können.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 xml:space="preserve">Die Lieder </w:t>
      </w:r>
      <w:proofErr w:type="spellStart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>wurden</w:t>
      </w:r>
      <w:proofErr w:type="spellEnd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 xml:space="preserve"> </w:t>
      </w:r>
      <w:proofErr w:type="spellStart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>im</w:t>
      </w:r>
      <w:proofErr w:type="spellEnd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 xml:space="preserve"> </w:t>
      </w:r>
      <w:proofErr w:type="spellStart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>Musikunterricht</w:t>
      </w:r>
      <w:proofErr w:type="spellEnd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 xml:space="preserve"> </w:t>
      </w:r>
      <w:proofErr w:type="spellStart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>mit</w:t>
      </w:r>
      <w:proofErr w:type="spellEnd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 xml:space="preserve"> den Klassen </w:t>
      </w:r>
      <w:proofErr w:type="spellStart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>eingeübt</w:t>
      </w:r>
      <w:proofErr w:type="spellEnd"/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val="en-US" w:eastAsia="zh-CN"/>
          <w14:ligatures w14:val="standardContextual"/>
        </w:rPr>
        <w:t>.</w:t>
      </w:r>
    </w:p>
    <w:p w14:paraId="5059E008" w14:textId="77777777" w:rsidR="009A3C4A" w:rsidRDefault="009A3C4A" w:rsidP="009A3C4A">
      <w:pPr>
        <w:spacing w:after="160" w:line="276" w:lineRule="auto"/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</w:pP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Die Jahrgänge VSK bis 2 nehmen gemeinsam mit ihren Klassenlehrkräften an der Veranstaltung teil.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Auch die Jahrgänge 3 und 4 sind herzlich eingeladen, die Teilnahme der Lehrkräfte dieser Klassenstufen erfolgt freiwillig.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Im Anschluss an das Singen möchten wir, ganz im Sinne der Tradition des St. Martinsfestes, Brot miteinander teilen.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Gerne können dafür gebackene Laugenbrezeln oder Laugenstangen mitgebracht werden.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 xml:space="preserve">Eventuell verkauft auch der Elternrat dieses kulinarische Angebot </w:t>
      </w:r>
      <w:r w:rsidRPr="009A3C4A">
        <w:rPr>
          <w:rFonts w:ascii="Segoe UI Emoji" w:eastAsia="DengXian" w:hAnsi="Segoe UI Emoji" w:cs="Segoe UI Emoji"/>
          <w:kern w:val="2"/>
          <w:sz w:val="22"/>
          <w:szCs w:val="22"/>
          <w:lang w:val="en-US" w:eastAsia="zh-CN"/>
          <w14:ligatures w14:val="standardContextual"/>
        </w:rPr>
        <w:t>😊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Ab ca. 17:30 Uhr lassen wir den Abend in gemütlicher Runde ausklingen.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</w:r>
    </w:p>
    <w:p w14:paraId="5018D09B" w14:textId="4E27EAD3" w:rsidR="009A3C4A" w:rsidRPr="009A3C4A" w:rsidRDefault="009A3C4A" w:rsidP="009A3C4A">
      <w:pPr>
        <w:spacing w:after="160" w:line="276" w:lineRule="auto"/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</w:pP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Der Elternrat bietet Getränke und Speisen zum Verkauf an, die Verkaufsstände werden in Richtung des GBS-Büros aufgebaut.</w:t>
      </w:r>
      <w:r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 xml:space="preserve"> 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Die Feuerschalen werden wir auf dem Sportplatz aufstellen.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Die Einnahmen kommen dem Schulverein zugute.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 xml:space="preserve">Bitte bringen Sie </w:t>
      </w:r>
      <w:r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 xml:space="preserve">gerne 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>Kleingeld mit, um einen reibungslosen Ablauf zu unterstützen.</w:t>
      </w:r>
    </w:p>
    <w:p w14:paraId="0EAD3110" w14:textId="253FD95D" w:rsidR="009A3C4A" w:rsidRDefault="009A3C4A" w:rsidP="009A3C4A">
      <w:pPr>
        <w:spacing w:after="160" w:line="276" w:lineRule="auto"/>
        <w:rPr>
          <w:rFonts w:asciiTheme="majorHAnsi" w:eastAsia="DengXian" w:hAnsiTheme="majorHAnsi" w:cstheme="majorHAnsi"/>
          <w:b/>
          <w:bCs/>
          <w:kern w:val="2"/>
          <w:sz w:val="22"/>
          <w:szCs w:val="22"/>
          <w:lang w:eastAsia="zh-CN"/>
          <w14:ligatures w14:val="standardContextual"/>
        </w:rPr>
      </w:pPr>
      <w:r w:rsidRPr="009A3C4A">
        <w:rPr>
          <w:rFonts w:asciiTheme="majorHAnsi" w:eastAsia="DengXian" w:hAnsiTheme="majorHAnsi" w:cstheme="majorHAnsi"/>
          <w:b/>
          <w:bCs/>
          <w:kern w:val="2"/>
          <w:sz w:val="22"/>
          <w:szCs w:val="22"/>
          <w:lang w:eastAsia="zh-CN"/>
          <w14:ligatures w14:val="standardContextual"/>
        </w:rPr>
        <w:t>Wichtig: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t xml:space="preserve"> Die Aufsichtspflicht liegt bei den Eltern. Die Lehrkräfte begleiten die Veranstaltung unterstützend.</w:t>
      </w:r>
      <w:r w:rsidRPr="009A3C4A"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  <w:br/>
        <w:t>Bitte achten Sie insbesondere bei den Feuerschalen darauf, dass Ihre Kinder ausreichend Abstand halten.</w:t>
      </w:r>
    </w:p>
    <w:p w14:paraId="6307B05C" w14:textId="15699606" w:rsidR="009A3C4A" w:rsidRPr="009A3C4A" w:rsidRDefault="009A3C4A" w:rsidP="009A3C4A">
      <w:pPr>
        <w:spacing w:after="160" w:line="276" w:lineRule="auto"/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</w:pPr>
      <w:r w:rsidRPr="009A3C4A">
        <w:rPr>
          <w:rFonts w:asciiTheme="majorHAnsi" w:eastAsia="DengXian" w:hAnsiTheme="majorHAnsi" w:cstheme="majorHAnsi"/>
          <w:b/>
          <w:bCs/>
          <w:kern w:val="2"/>
          <w:sz w:val="22"/>
          <w:szCs w:val="22"/>
          <w:lang w:eastAsia="zh-CN"/>
          <w14:ligatures w14:val="standardContextual"/>
        </w:rPr>
        <w:t>Bei starkem Regen oder Sturm behalten wir uns vor, das Fest kurzfristig abzusagen.</w:t>
      </w:r>
    </w:p>
    <w:p w14:paraId="4DD9EAFF" w14:textId="77777777" w:rsidR="009A3C4A" w:rsidRDefault="009A3C4A" w:rsidP="009A3C4A">
      <w:pPr>
        <w:spacing w:after="160" w:line="276" w:lineRule="auto"/>
        <w:jc w:val="center"/>
        <w:rPr>
          <w:rFonts w:asciiTheme="majorHAnsi" w:eastAsia="DengXian" w:hAnsiTheme="majorHAnsi" w:cstheme="majorHAnsi"/>
          <w:kern w:val="2"/>
          <w:sz w:val="22"/>
          <w:szCs w:val="22"/>
          <w:lang w:eastAsia="zh-CN"/>
          <w14:ligatures w14:val="standardContextual"/>
        </w:rPr>
      </w:pPr>
    </w:p>
    <w:p w14:paraId="123DFECF" w14:textId="0107703D" w:rsidR="006B32AE" w:rsidRPr="009A3C4A" w:rsidRDefault="009A3C4A" w:rsidP="009A3C4A">
      <w:pPr>
        <w:spacing w:after="160" w:line="276" w:lineRule="auto"/>
        <w:jc w:val="center"/>
        <w:rPr>
          <w:rFonts w:asciiTheme="majorHAnsi" w:eastAsia="DengXian" w:hAnsiTheme="majorHAnsi" w:cstheme="majorHAnsi"/>
          <w:b/>
          <w:bCs/>
          <w:kern w:val="2"/>
          <w:szCs w:val="24"/>
          <w:lang w:eastAsia="zh-CN"/>
          <w14:ligatures w14:val="standardContextual"/>
        </w:rPr>
      </w:pPr>
      <w:r w:rsidRPr="009A3C4A">
        <w:rPr>
          <w:rFonts w:asciiTheme="majorHAnsi" w:eastAsia="DengXian" w:hAnsiTheme="majorHAnsi" w:cstheme="majorHAnsi"/>
          <w:b/>
          <w:bCs/>
          <w:kern w:val="2"/>
          <w:szCs w:val="24"/>
          <w:lang w:eastAsia="zh-CN"/>
          <w14:ligatures w14:val="standardContextual"/>
        </w:rPr>
        <w:t>Ihr Team der Schule Heinrich-Helbing-Straße</w:t>
      </w:r>
    </w:p>
    <w:sectPr w:rsidR="006B32AE" w:rsidRPr="009A3C4A" w:rsidSect="006B32AE">
      <w:headerReference w:type="default" r:id="rId8"/>
      <w:footerReference w:type="default" r:id="rId9"/>
      <w:pgSz w:w="11900" w:h="16840"/>
      <w:pgMar w:top="720" w:right="720" w:bottom="720" w:left="720" w:header="720" w:footer="153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02FF0" w14:textId="77777777" w:rsidR="00C021EC" w:rsidRDefault="00C021EC" w:rsidP="005F0B8F">
      <w:r>
        <w:separator/>
      </w:r>
    </w:p>
  </w:endnote>
  <w:endnote w:type="continuationSeparator" w:id="0">
    <w:p w14:paraId="03E72730" w14:textId="77777777" w:rsidR="00C021EC" w:rsidRDefault="00C021EC" w:rsidP="005F0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37DF4" w14:textId="77777777" w:rsidR="00C87223" w:rsidRDefault="00A62800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2CC96B" wp14:editId="2237BFB3">
          <wp:simplePos x="0" y="0"/>
          <wp:positionH relativeFrom="column">
            <wp:posOffset>-962660</wp:posOffset>
          </wp:positionH>
          <wp:positionV relativeFrom="paragraph">
            <wp:posOffset>98425</wp:posOffset>
          </wp:positionV>
          <wp:extent cx="7643495" cy="1040130"/>
          <wp:effectExtent l="0" t="0" r="1905" b="1270"/>
          <wp:wrapNone/>
          <wp:docPr id="6" name="Bild 6" descr="SHHS-Logo-Briefpapier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HS-Logo-Briefpapier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495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25AD4" w14:textId="77777777" w:rsidR="00C021EC" w:rsidRDefault="00C021EC" w:rsidP="005F0B8F">
      <w:r>
        <w:separator/>
      </w:r>
    </w:p>
  </w:footnote>
  <w:footnote w:type="continuationSeparator" w:id="0">
    <w:p w14:paraId="6FFB6CB4" w14:textId="77777777" w:rsidR="00C021EC" w:rsidRDefault="00C021EC" w:rsidP="005F0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95285" w14:textId="77777777" w:rsidR="00C87223" w:rsidRDefault="00A62800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04053A7" wp14:editId="4ED60FE6">
          <wp:simplePos x="0" y="0"/>
          <wp:positionH relativeFrom="column">
            <wp:posOffset>-886460</wp:posOffset>
          </wp:positionH>
          <wp:positionV relativeFrom="paragraph">
            <wp:posOffset>-492760</wp:posOffset>
          </wp:positionV>
          <wp:extent cx="7535545" cy="1417320"/>
          <wp:effectExtent l="0" t="0" r="8255" b="5080"/>
          <wp:wrapNone/>
          <wp:docPr id="4" name="Bild 4" descr="SHHS Logo Briefpapier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HS Logo Briefpapier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417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EC"/>
    <w:rsid w:val="00214831"/>
    <w:rsid w:val="002400BA"/>
    <w:rsid w:val="00246CC0"/>
    <w:rsid w:val="002F5178"/>
    <w:rsid w:val="00336C76"/>
    <w:rsid w:val="00495577"/>
    <w:rsid w:val="00584ED7"/>
    <w:rsid w:val="005E431B"/>
    <w:rsid w:val="005F0B8F"/>
    <w:rsid w:val="00615F56"/>
    <w:rsid w:val="006342F7"/>
    <w:rsid w:val="006656DD"/>
    <w:rsid w:val="006B32AE"/>
    <w:rsid w:val="007D0CED"/>
    <w:rsid w:val="0084289B"/>
    <w:rsid w:val="008E234A"/>
    <w:rsid w:val="008F4A44"/>
    <w:rsid w:val="00975886"/>
    <w:rsid w:val="009A3C4A"/>
    <w:rsid w:val="009B763D"/>
    <w:rsid w:val="00A22CBA"/>
    <w:rsid w:val="00A62800"/>
    <w:rsid w:val="00A9484F"/>
    <w:rsid w:val="00C021EC"/>
    <w:rsid w:val="00C87223"/>
    <w:rsid w:val="00D56832"/>
    <w:rsid w:val="00DA3D30"/>
    <w:rsid w:val="00DA4B48"/>
    <w:rsid w:val="00F8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5F776D34"/>
  <w14:defaultImageDpi w14:val="300"/>
  <w15:docId w15:val="{B5D3967F-9E92-4C8C-99EF-3D281E72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Symbo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484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484F"/>
    <w:rPr>
      <w:rFonts w:ascii="Lucida Grande" w:hAnsi="Lucida Grande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F0B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F0B8F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5F0B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F0B8F"/>
    <w:rPr>
      <w:sz w:val="24"/>
    </w:rPr>
  </w:style>
  <w:style w:type="character" w:styleId="Hyperlink">
    <w:name w:val="Hyperlink"/>
    <w:uiPriority w:val="99"/>
    <w:unhideWhenUsed/>
    <w:rsid w:val="005E43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udena\AppData\Local\Microsoft\Windows\INetCache\Content.Outlook\5XYDZXRD\SHHS%20Briefpapier%20Word-Vorlage%20v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154353-01B1-4BAC-8FBE-7CBFAD4C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SHHS Briefpapier Word-Vorlage v2.dotx</Template>
  <TotalTime>0</TotalTime>
  <Pages>1</Pages>
  <Words>246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Links>
    <vt:vector size="12" baseType="variant">
      <vt:variant>
        <vt:i4>1114176</vt:i4>
      </vt:variant>
      <vt:variant>
        <vt:i4>-1</vt:i4>
      </vt:variant>
      <vt:variant>
        <vt:i4>2052</vt:i4>
      </vt:variant>
      <vt:variant>
        <vt:i4>1</vt:i4>
      </vt:variant>
      <vt:variant>
        <vt:lpwstr>SHHS Logo Briefpapier Header</vt:lpwstr>
      </vt:variant>
      <vt:variant>
        <vt:lpwstr/>
      </vt:variant>
      <vt:variant>
        <vt:i4>720960</vt:i4>
      </vt:variant>
      <vt:variant>
        <vt:i4>-1</vt:i4>
      </vt:variant>
      <vt:variant>
        <vt:i4>2053</vt:i4>
      </vt:variant>
      <vt:variant>
        <vt:i4>1</vt:i4>
      </vt:variant>
      <vt:variant>
        <vt:lpwstr>SHHS Logo Briefpapier 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Freudenberg, Natali</dc:creator>
  <cp:keywords/>
  <dc:description/>
  <cp:lastModifiedBy>Westerhof, Uwe</cp:lastModifiedBy>
  <cp:revision>2</cp:revision>
  <cp:lastPrinted>2025-10-15T10:51:00Z</cp:lastPrinted>
  <dcterms:created xsi:type="dcterms:W3CDTF">2025-10-16T07:07:00Z</dcterms:created>
  <dcterms:modified xsi:type="dcterms:W3CDTF">2025-10-16T07:07:00Z</dcterms:modified>
</cp:coreProperties>
</file>